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E1573" w14:textId="77777777" w:rsidR="00FE067E" w:rsidRDefault="00CD36CF" w:rsidP="00A527AD">
      <w:pPr>
        <w:pStyle w:val="TitlePageOrigin"/>
      </w:pPr>
      <w:r>
        <w:t>WEST virginia legislature</w:t>
      </w:r>
    </w:p>
    <w:p w14:paraId="3E59BA5D" w14:textId="096F2DF3" w:rsidR="00CD36CF" w:rsidRDefault="00CD36CF" w:rsidP="00CD36CF">
      <w:pPr>
        <w:pStyle w:val="TitlePageSession"/>
      </w:pPr>
      <w:r>
        <w:t>20</w:t>
      </w:r>
      <w:r w:rsidR="00F0036C">
        <w:t>2</w:t>
      </w:r>
      <w:r w:rsidR="006E29CB">
        <w:t>5</w:t>
      </w:r>
      <w:r>
        <w:t xml:space="preserve"> regular session</w:t>
      </w:r>
    </w:p>
    <w:p w14:paraId="134F569B" w14:textId="0AEA8875" w:rsidR="00CD36CF" w:rsidRDefault="00B46BDF" w:rsidP="00CD36CF">
      <w:pPr>
        <w:pStyle w:val="TitlePageBillPrefix"/>
      </w:pPr>
      <w:sdt>
        <w:sdtPr>
          <w:id w:val="-1236936958"/>
          <w:placeholder>
            <w:docPart w:val="2BDE823CF5544C959FFCE578A2F8F821"/>
          </w:placeholder>
          <w:text/>
        </w:sdtPr>
        <w:sdtEndPr/>
        <w:sdtContent>
          <w:r w:rsidR="00686425">
            <w:t>Introduced</w:t>
          </w:r>
        </w:sdtContent>
      </w:sdt>
    </w:p>
    <w:p w14:paraId="65BA4376" w14:textId="017457AF" w:rsidR="00CD36CF" w:rsidRDefault="00B46BDF"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041ABC">
            <w:t>House</w:t>
          </w:r>
        </w:sdtContent>
      </w:sdt>
      <w:r w:rsidR="00303684">
        <w:t xml:space="preserve"> </w:t>
      </w:r>
      <w:r w:rsidR="00CD36CF">
        <w:t xml:space="preserve">Bill </w:t>
      </w:r>
      <w:sdt>
        <w:sdtPr>
          <w:id w:val="1645317809"/>
          <w:placeholder>
            <w:docPart w:val="65C7FA7387024D11B78BC918D6A27AF8"/>
          </w:placeholder>
          <w:text/>
        </w:sdtPr>
        <w:sdtEndPr/>
        <w:sdtContent>
          <w:r>
            <w:t>3355</w:t>
          </w:r>
        </w:sdtContent>
      </w:sdt>
    </w:p>
    <w:p w14:paraId="35BAE6D3" w14:textId="36F2CD6E" w:rsidR="00CD36CF" w:rsidRDefault="00CD36CF" w:rsidP="00CD36CF">
      <w:pPr>
        <w:pStyle w:val="Sponsors"/>
      </w:pPr>
      <w:r>
        <w:t xml:space="preserve">By </w:t>
      </w:r>
      <w:sdt>
        <w:sdtPr>
          <w:id w:val="1589585889"/>
          <w:placeholder>
            <w:docPart w:val="F113ABD6C73347C4A988D3814E9B6D0B"/>
          </w:placeholder>
          <w:text w:multiLine="1"/>
        </w:sdtPr>
        <w:sdtEndPr/>
        <w:sdtContent>
          <w:r w:rsidR="00041ABC">
            <w:t>Delegates Hanshaw (Mr. Speaker) and Hornbuckle</w:t>
          </w:r>
        </w:sdtContent>
      </w:sdt>
    </w:p>
    <w:p w14:paraId="35B618E9" w14:textId="1FA0C1E2" w:rsidR="00B464EA" w:rsidRDefault="00B464EA" w:rsidP="002A0269">
      <w:pPr>
        <w:pStyle w:val="References"/>
      </w:pPr>
      <w:r>
        <w:t>[By Request of the Executive]</w:t>
      </w:r>
    </w:p>
    <w:p w14:paraId="5E360823" w14:textId="2FEE982A" w:rsidR="00E831B3" w:rsidRDefault="00CD36CF" w:rsidP="002A0269">
      <w:pPr>
        <w:pStyle w:val="References"/>
      </w:pPr>
      <w:r>
        <w:t>[</w:t>
      </w:r>
      <w:sdt>
        <w:sdtPr>
          <w:id w:val="-1043047873"/>
          <w:placeholder>
            <w:docPart w:val="EDF387C3DE55443E8403299906140F73"/>
          </w:placeholder>
          <w:text w:multiLine="1"/>
        </w:sdtPr>
        <w:sdtEndPr/>
        <w:sdtContent>
          <w:r w:rsidR="00B46BDF">
            <w:t>Introduced March 13, 2025; referred to the Committee on Finance</w:t>
          </w:r>
        </w:sdtContent>
      </w:sdt>
      <w:r>
        <w:t>]</w:t>
      </w:r>
    </w:p>
    <w:p w14:paraId="59E31E99" w14:textId="1E00ABFF" w:rsidR="00303684" w:rsidRDefault="0000526A" w:rsidP="00303684">
      <w:pPr>
        <w:pStyle w:val="TitleSection"/>
      </w:pPr>
      <w:r>
        <w:lastRenderedPageBreak/>
        <w:t>A BILL</w:t>
      </w:r>
      <w:r w:rsidR="00345F68">
        <w:t xml:space="preserve"> </w:t>
      </w:r>
      <w:r w:rsidR="00345F68" w:rsidRPr="00345F68">
        <w:t>supplementing, amending, and increasing</w:t>
      </w:r>
      <w:r w:rsidR="00352600">
        <w:t xml:space="preserve"> </w:t>
      </w:r>
      <w:r w:rsidR="0043677B">
        <w:t xml:space="preserve">an </w:t>
      </w:r>
      <w:r w:rsidR="00345F68" w:rsidRPr="00345F68">
        <w:t xml:space="preserve">existing </w:t>
      </w:r>
      <w:r w:rsidR="00352600">
        <w:t xml:space="preserve">item of </w:t>
      </w:r>
      <w:r w:rsidR="00345F68" w:rsidRPr="00345F68">
        <w:t xml:space="preserve">appropriation from the State Road Fund to the Department of Transportation, Division of </w:t>
      </w:r>
      <w:r w:rsidR="00AE6933">
        <w:t>Motor Vehicles</w:t>
      </w:r>
      <w:r w:rsidR="003F2A46">
        <w:t>, fund 90</w:t>
      </w:r>
      <w:r w:rsidR="00AE6933">
        <w:t>0</w:t>
      </w:r>
      <w:r w:rsidR="003F2A46">
        <w:t>7, fiscal year 20</w:t>
      </w:r>
      <w:r w:rsidR="00F0036C">
        <w:t>2</w:t>
      </w:r>
      <w:r w:rsidR="00AE6933">
        <w:t>5</w:t>
      </w:r>
      <w:r w:rsidR="00345F68" w:rsidRPr="00345F68">
        <w:t>, organization 080</w:t>
      </w:r>
      <w:r w:rsidR="00AE6933">
        <w:t>2</w:t>
      </w:r>
      <w:r w:rsidR="00345F68" w:rsidRPr="00345F68">
        <w:t>, for the fiscal year ending June 30, 20</w:t>
      </w:r>
      <w:r w:rsidR="00F0036C">
        <w:t>2</w:t>
      </w:r>
      <w:r w:rsidR="00AE6933">
        <w:t>5</w:t>
      </w:r>
      <w:r w:rsidR="00C579C3" w:rsidRPr="00C579C3">
        <w:t>.</w:t>
      </w:r>
    </w:p>
    <w:p w14:paraId="7919C565" w14:textId="77777777" w:rsidR="00C579C3" w:rsidRDefault="00C579C3" w:rsidP="00C579C3">
      <w:pPr>
        <w:pStyle w:val="SectionBody"/>
        <w:sectPr w:rsidR="00C579C3"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CB6B085" w14:textId="05D2A4FD" w:rsidR="00345F68" w:rsidRDefault="00C579C3" w:rsidP="00DD16EF">
      <w:pPr>
        <w:pStyle w:val="SectionBody"/>
      </w:pPr>
      <w:r>
        <w:t xml:space="preserve">WHEREAS, </w:t>
      </w:r>
      <w:r w:rsidR="00345F68" w:rsidRPr="00345F68">
        <w:t>The Governor submitted to the Legislature the Executive B</w:t>
      </w:r>
      <w:r w:rsidR="00345F68">
        <w:t xml:space="preserve">udget Document, dated </w:t>
      </w:r>
      <w:r w:rsidR="00AE6933">
        <w:t>February 12, 2025</w:t>
      </w:r>
      <w:r w:rsidR="00345F68" w:rsidRPr="00345F68">
        <w:t>, which included a statement of the State Road Fund setting forth therein the cash balances an</w:t>
      </w:r>
      <w:r w:rsidR="006B1407">
        <w:t>d investments as of July 1, 20</w:t>
      </w:r>
      <w:r w:rsidR="00F0036C">
        <w:t>2</w:t>
      </w:r>
      <w:r w:rsidR="00AE6933">
        <w:t>4</w:t>
      </w:r>
      <w:r w:rsidR="00345F68" w:rsidRPr="00345F68">
        <w:t>, and further included the estimate of r</w:t>
      </w:r>
      <w:r w:rsidR="00345F68">
        <w:t>evenues for the fiscal year 20</w:t>
      </w:r>
      <w:r w:rsidR="00F0036C">
        <w:t>2</w:t>
      </w:r>
      <w:r w:rsidR="00AE6933">
        <w:t>5</w:t>
      </w:r>
      <w:r w:rsidR="00345F68" w:rsidRPr="00345F68">
        <w:t>, less regular appropriations for the fi</w:t>
      </w:r>
      <w:r w:rsidR="00345F68">
        <w:t>scal year 20</w:t>
      </w:r>
      <w:r w:rsidR="00F0036C">
        <w:t>2</w:t>
      </w:r>
      <w:r w:rsidR="00AE6933">
        <w:t>5</w:t>
      </w:r>
      <w:r w:rsidR="00345F68" w:rsidRPr="00345F68">
        <w:t>; and</w:t>
      </w:r>
      <w:r w:rsidR="00345F68">
        <w:t xml:space="preserve"> </w:t>
      </w:r>
    </w:p>
    <w:p w14:paraId="379ECFD5" w14:textId="11E07A9D" w:rsidR="00DD16EF" w:rsidRDefault="00345F68" w:rsidP="00DD16EF">
      <w:pPr>
        <w:pStyle w:val="SectionBody"/>
      </w:pPr>
      <w:r w:rsidRPr="00345F68">
        <w:fldChar w:fldCharType="begin"/>
      </w:r>
      <w:r w:rsidRPr="00345F68">
        <w:instrText xml:space="preserve"> SEQ CHAPTER \h \r 1</w:instrText>
      </w:r>
      <w:r w:rsidRPr="00345F68">
        <w:fldChar w:fldCharType="end"/>
      </w:r>
      <w:r w:rsidRPr="00345F68">
        <w:t>WHEREAS, It appears from the Statement of the State Road Fund there now remains an unappropriated balance in the State Treasury which is available for appropriation during the fiscal year ending June 30, 20</w:t>
      </w:r>
      <w:r w:rsidR="00F0036C">
        <w:t>2</w:t>
      </w:r>
      <w:r w:rsidR="00AE6933">
        <w:t>5</w:t>
      </w:r>
      <w:r w:rsidRPr="00345F68">
        <w:t>; therefore</w:t>
      </w:r>
    </w:p>
    <w:p w14:paraId="5651C096" w14:textId="5462B92C" w:rsidR="003F2A46" w:rsidRDefault="00303684" w:rsidP="00352600">
      <w:pPr>
        <w:pStyle w:val="EnactingClause"/>
        <w:sectPr w:rsidR="003F2A46" w:rsidSect="00FE7DF3">
          <w:type w:val="continuous"/>
          <w:pgSz w:w="12240" w:h="15840" w:code="1"/>
          <w:pgMar w:top="1440" w:right="1440" w:bottom="1440" w:left="1440" w:header="720" w:footer="720" w:gutter="0"/>
          <w:lnNumType w:countBy="1" w:restart="newSection"/>
          <w:pgNumType w:start="1"/>
          <w:cols w:space="720"/>
          <w:titlePg/>
          <w:docGrid w:linePitch="360"/>
        </w:sectPr>
      </w:pPr>
      <w:r>
        <w:t>Be it enacted by the Legislature of West Virginia:</w:t>
      </w:r>
    </w:p>
    <w:p w14:paraId="1956306F" w14:textId="73069B74" w:rsidR="003F2A46" w:rsidRDefault="003F2A46" w:rsidP="003F2A46">
      <w:pPr>
        <w:pStyle w:val="EnactingSection"/>
      </w:pPr>
      <w:r w:rsidRPr="00B125B1">
        <w:t xml:space="preserve">That the </w:t>
      </w:r>
      <w:r w:rsidR="00287CE2">
        <w:t>total appropriation</w:t>
      </w:r>
      <w:r>
        <w:t xml:space="preserve"> for the fiscal year ending June 30, 20</w:t>
      </w:r>
      <w:r w:rsidR="00D63EE6">
        <w:t>2</w:t>
      </w:r>
      <w:r w:rsidR="00AE6933">
        <w:t>5</w:t>
      </w:r>
      <w:r>
        <w:t>, to fund 90</w:t>
      </w:r>
      <w:r w:rsidR="00AE6933">
        <w:t>0</w:t>
      </w:r>
      <w:r>
        <w:t>7, fiscal year 20</w:t>
      </w:r>
      <w:r w:rsidR="00D63EE6">
        <w:t>2</w:t>
      </w:r>
      <w:r w:rsidR="00250E5A">
        <w:t>5</w:t>
      </w:r>
      <w:r w:rsidRPr="00B125B1">
        <w:t>, organization 080</w:t>
      </w:r>
      <w:r w:rsidR="00AE6933">
        <w:t>2</w:t>
      </w:r>
      <w:r w:rsidRPr="00B125B1">
        <w:t xml:space="preserve">, </w:t>
      </w:r>
      <w:r>
        <w:t>be supplemented and amended by increasing</w:t>
      </w:r>
      <w:r w:rsidRPr="00B125B1">
        <w:t xml:space="preserve"> </w:t>
      </w:r>
      <w:r w:rsidR="00CE38F4">
        <w:t xml:space="preserve">an </w:t>
      </w:r>
      <w:r w:rsidRPr="00B125B1">
        <w:t>existing item of appropriation as follows:</w:t>
      </w:r>
      <w:r w:rsidRPr="00125006">
        <w:fldChar w:fldCharType="begin"/>
      </w:r>
      <w:r w:rsidRPr="00125006">
        <w:instrText xml:space="preserve"> SEQ CHAPTER \h \r 1</w:instrText>
      </w:r>
      <w:r w:rsidRPr="00125006">
        <w:fldChar w:fldCharType="end"/>
      </w:r>
      <w:r w:rsidRPr="00125006">
        <w:t xml:space="preserve"> </w:t>
      </w:r>
    </w:p>
    <w:p w14:paraId="1A8CC20E" w14:textId="77777777" w:rsidR="003F2A46" w:rsidRDefault="003F2A46" w:rsidP="003F2A46">
      <w:pPr>
        <w:pStyle w:val="ChapterHeading"/>
        <w:suppressLineNumbers w:val="0"/>
      </w:pPr>
      <w:r>
        <w:t>Title II – Appropriations.</w:t>
      </w:r>
    </w:p>
    <w:p w14:paraId="24FD619D" w14:textId="77777777" w:rsidR="003F2A46" w:rsidRPr="00C579C3" w:rsidRDefault="003F2A46" w:rsidP="003F2A46">
      <w:pPr>
        <w:pStyle w:val="SectionHeading"/>
        <w:suppressLineNumbers w:val="0"/>
        <w:ind w:firstLine="0"/>
      </w:pPr>
      <w:r>
        <w:t>Sec. 2. Appropriations from state road fund.</w:t>
      </w:r>
    </w:p>
    <w:p w14:paraId="2796854D" w14:textId="77777777" w:rsidR="003F2A46" w:rsidRPr="00CB363B" w:rsidRDefault="003F2A46" w:rsidP="003F2A46">
      <w:pPr>
        <w:pStyle w:val="ChapterHeading"/>
        <w:suppressLineNumbers w:val="0"/>
        <w:rPr>
          <w:sz w:val="22"/>
        </w:rPr>
      </w:pPr>
      <w:r w:rsidRPr="00CB363B">
        <w:rPr>
          <w:sz w:val="22"/>
        </w:rPr>
        <w:t xml:space="preserve"> DEPARTMENT OF Transportation</w:t>
      </w:r>
    </w:p>
    <w:p w14:paraId="54849677" w14:textId="6CF642D5" w:rsidR="003F2A46" w:rsidRDefault="00AE6933" w:rsidP="003F2A46">
      <w:pPr>
        <w:pStyle w:val="ItemNumber"/>
      </w:pPr>
      <w:r>
        <w:t>154</w:t>
      </w:r>
      <w:r w:rsidR="003F2A46" w:rsidRPr="00F00CE0">
        <w:t xml:space="preserve"> </w:t>
      </w:r>
      <w:r w:rsidR="00797904">
        <w:t>-</w:t>
      </w:r>
      <w:r w:rsidR="003F2A46" w:rsidRPr="00F00CE0">
        <w:t xml:space="preserve"> </w:t>
      </w:r>
      <w:r w:rsidR="003F2A46">
        <w:t xml:space="preserve">Division </w:t>
      </w:r>
      <w:r>
        <w:t>of Motor Vehicles</w:t>
      </w:r>
    </w:p>
    <w:p w14:paraId="7D8D359C" w14:textId="7AB5F6C5" w:rsidR="003F2A46" w:rsidRDefault="003F2A46" w:rsidP="003F2A46">
      <w:pPr>
        <w:pStyle w:val="Codecitation"/>
      </w:pPr>
      <w:r>
        <w:t xml:space="preserve"> (</w:t>
      </w:r>
      <w:r w:rsidRPr="00AA4244">
        <w:t>W</w:t>
      </w:r>
      <w:r w:rsidR="00797904">
        <w:t>.</w:t>
      </w:r>
      <w:r w:rsidRPr="00AA4244">
        <w:t>V</w:t>
      </w:r>
      <w:r w:rsidR="00797904">
        <w:t>.</w:t>
      </w:r>
      <w:r w:rsidRPr="00AA4244">
        <w:t xml:space="preserve"> Code Chapters 17</w:t>
      </w:r>
      <w:r w:rsidR="00AE6933">
        <w:t xml:space="preserve">, 17A, 17B, </w:t>
      </w:r>
      <w:r w:rsidRPr="00AA4244">
        <w:t>17C</w:t>
      </w:r>
      <w:r w:rsidR="00AE6933">
        <w:t>, 17D, 20, and 24A</w:t>
      </w:r>
      <w:r w:rsidRPr="00AA4244">
        <w:t>)</w:t>
      </w:r>
    </w:p>
    <w:p w14:paraId="2D4E8E78" w14:textId="4DDF1119" w:rsidR="003F2A46" w:rsidRDefault="003F2A46" w:rsidP="003F2A46">
      <w:pPr>
        <w:pStyle w:val="Fund-FY-Org"/>
        <w:rPr>
          <w:u w:val="single"/>
        </w:rPr>
      </w:pPr>
      <w:r>
        <w:t xml:space="preserve">Fund </w:t>
      </w:r>
      <w:r>
        <w:rPr>
          <w:u w:val="single"/>
        </w:rPr>
        <w:t>90</w:t>
      </w:r>
      <w:r w:rsidR="00AE6933">
        <w:rPr>
          <w:u w:val="single"/>
        </w:rPr>
        <w:t>0</w:t>
      </w:r>
      <w:r>
        <w:rPr>
          <w:u w:val="single"/>
        </w:rPr>
        <w:t>7</w:t>
      </w:r>
      <w:r w:rsidRPr="00615EA2">
        <w:t xml:space="preserve"> </w:t>
      </w:r>
      <w:r>
        <w:t xml:space="preserve">FY </w:t>
      </w:r>
      <w:r w:rsidRPr="00D14CA1">
        <w:rPr>
          <w:u w:val="single"/>
        </w:rPr>
        <w:t>20</w:t>
      </w:r>
      <w:r w:rsidR="00D63EE6">
        <w:rPr>
          <w:u w:val="single"/>
        </w:rPr>
        <w:t>2</w:t>
      </w:r>
      <w:r w:rsidR="00AE6933">
        <w:rPr>
          <w:u w:val="single"/>
        </w:rPr>
        <w:t>5</w:t>
      </w:r>
      <w:r>
        <w:t xml:space="preserve"> Org </w:t>
      </w:r>
      <w:r>
        <w:rPr>
          <w:u w:val="single"/>
        </w:rPr>
        <w:t>080</w:t>
      </w:r>
      <w:r w:rsidR="00AE6933">
        <w:rPr>
          <w:u w:val="single"/>
        </w:rPr>
        <w:t>2</w:t>
      </w:r>
    </w:p>
    <w:p w14:paraId="39BC618B" w14:textId="77777777" w:rsidR="003F2A46" w:rsidRDefault="003F2A46" w:rsidP="0043677B">
      <w:pPr>
        <w:pStyle w:val="AppropriationHeader"/>
        <w:spacing w:line="480" w:lineRule="auto"/>
      </w:pPr>
      <w:r>
        <w:tab/>
      </w:r>
      <w:r>
        <w:tab/>
        <w:t>State</w:t>
      </w:r>
    </w:p>
    <w:p w14:paraId="0AF6E412" w14:textId="77777777" w:rsidR="003F2A46" w:rsidRPr="006057A9" w:rsidRDefault="003F2A46" w:rsidP="0043677B">
      <w:pPr>
        <w:pStyle w:val="AppropriationHeader"/>
        <w:spacing w:line="480" w:lineRule="auto"/>
      </w:pPr>
      <w:r>
        <w:tab/>
        <w:t>A</w:t>
      </w:r>
      <w:r w:rsidRPr="006057A9">
        <w:t>ppro-</w:t>
      </w:r>
      <w:r w:rsidRPr="006057A9">
        <w:tab/>
      </w:r>
      <w:r>
        <w:t>Road</w:t>
      </w:r>
    </w:p>
    <w:p w14:paraId="37EDB201" w14:textId="3FFC9912" w:rsidR="003F2A46" w:rsidRDefault="003F2A46" w:rsidP="0043677B">
      <w:pPr>
        <w:pStyle w:val="AppropriationHeader"/>
        <w:spacing w:line="480" w:lineRule="auto"/>
      </w:pPr>
      <w:r>
        <w:tab/>
        <w:t>priation</w:t>
      </w:r>
      <w:r w:rsidRPr="006057A9">
        <w:tab/>
        <w:t>Fund</w:t>
      </w:r>
    </w:p>
    <w:p w14:paraId="34D2A09D" w14:textId="54FDD834" w:rsidR="003F2A46" w:rsidRDefault="00AE6933" w:rsidP="003F2A46">
      <w:pPr>
        <w:pStyle w:val="SupplementalText"/>
      </w:pPr>
      <w:r>
        <w:t>6</w:t>
      </w:r>
      <w:r w:rsidR="00797904">
        <w:tab/>
      </w:r>
      <w:r>
        <w:t>Current Expenses</w:t>
      </w:r>
      <w:r w:rsidR="00B720F5">
        <w:tab/>
      </w:r>
      <w:r w:rsidR="00B720F5">
        <w:tab/>
      </w:r>
      <w:r>
        <w:t>13000</w:t>
      </w:r>
      <w:r w:rsidR="003F2A46">
        <w:tab/>
      </w:r>
      <w:r w:rsidR="003F2A46">
        <w:tab/>
      </w:r>
      <w:r>
        <w:t>3,5</w:t>
      </w:r>
      <w:r w:rsidR="003F2A46" w:rsidRPr="00E87A39">
        <w:t>00,000</w:t>
      </w:r>
    </w:p>
    <w:p w14:paraId="05F714AA" w14:textId="7CD1AFD1" w:rsidR="006865E9" w:rsidRPr="00303684" w:rsidRDefault="00CF1DCA" w:rsidP="00913C51">
      <w:pPr>
        <w:pStyle w:val="Note"/>
      </w:pPr>
      <w:r>
        <w:t>NOTE: The</w:t>
      </w:r>
      <w:r w:rsidR="006865E9">
        <w:t xml:space="preserve"> purpose of </w:t>
      </w:r>
      <w:r w:rsidR="0043677B">
        <w:t xml:space="preserve">this </w:t>
      </w:r>
      <w:r w:rsidR="00913C51" w:rsidRPr="00913C51">
        <w:t>supplemental appropriation bill is to s</w:t>
      </w:r>
      <w:r w:rsidR="00A7765A">
        <w:t>upplement, amend</w:t>
      </w:r>
      <w:r w:rsidR="00352600">
        <w:t xml:space="preserve">, </w:t>
      </w:r>
      <w:r w:rsidR="00A7765A">
        <w:t>and increase</w:t>
      </w:r>
      <w:r w:rsidR="00CE38F4">
        <w:t xml:space="preserve"> an</w:t>
      </w:r>
      <w:r w:rsidR="00352600">
        <w:t xml:space="preserve"> existing</w:t>
      </w:r>
      <w:r w:rsidR="00913C51" w:rsidRPr="00913C51">
        <w:t xml:space="preserve"> item of appropriation in the aforesaid account for the designated </w:t>
      </w:r>
      <w:r w:rsidR="00913C51" w:rsidRPr="00913C51">
        <w:lastRenderedPageBreak/>
        <w:t>spending unit for expendi</w:t>
      </w:r>
      <w:r w:rsidR="003F2A46">
        <w:t>ture during the fiscal year 20</w:t>
      </w:r>
      <w:r w:rsidR="00352600">
        <w:t>2</w:t>
      </w:r>
      <w:r w:rsidR="00AE6933">
        <w:t>5</w:t>
      </w:r>
      <w:r w:rsidR="00913C51" w:rsidRPr="00913C51">
        <w:t>.</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0878F" w14:textId="77777777" w:rsidR="006B756F" w:rsidRPr="00B844FE" w:rsidRDefault="006B756F" w:rsidP="00B844FE">
      <w:r>
        <w:separator/>
      </w:r>
    </w:p>
  </w:endnote>
  <w:endnote w:type="continuationSeparator" w:id="0">
    <w:p w14:paraId="04CEC943" w14:textId="77777777" w:rsidR="006B756F" w:rsidRPr="00B844FE" w:rsidRDefault="006B756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3F3B4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D20EA6" w14:textId="77777777" w:rsidR="002A0269" w:rsidRDefault="002A0269" w:rsidP="00B844FE"/>
  <w:p w14:paraId="5288D9CF"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01A6D2" w14:textId="77777777" w:rsidR="002A0269" w:rsidRDefault="00DF199D" w:rsidP="00DF199D">
        <w:pPr>
          <w:pStyle w:val="Footer"/>
          <w:jc w:val="center"/>
        </w:pPr>
        <w:r>
          <w:fldChar w:fldCharType="begin"/>
        </w:r>
        <w:r>
          <w:instrText xml:space="preserve"> PAGE   \* MERGEFORMAT </w:instrText>
        </w:r>
        <w:r>
          <w:fldChar w:fldCharType="separate"/>
        </w:r>
        <w:r w:rsidR="00287CE2">
          <w:rPr>
            <w:noProof/>
          </w:rPr>
          <w:t>1</w:t>
        </w:r>
        <w:r>
          <w:rPr>
            <w:noProof/>
          </w:rPr>
          <w:fldChar w:fldCharType="end"/>
        </w:r>
      </w:p>
    </w:sdtContent>
  </w:sdt>
  <w:p w14:paraId="49699E7B" w14:textId="77777777" w:rsidR="00AB5376" w:rsidRDefault="00AB537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E6443" w14:textId="77777777" w:rsidR="00E12EED" w:rsidRDefault="00E12E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3621F" w14:textId="77777777" w:rsidR="006B756F" w:rsidRPr="00B844FE" w:rsidRDefault="006B756F" w:rsidP="00B844FE">
      <w:r>
        <w:separator/>
      </w:r>
    </w:p>
  </w:footnote>
  <w:footnote w:type="continuationSeparator" w:id="0">
    <w:p w14:paraId="34FD2449" w14:textId="77777777" w:rsidR="006B756F" w:rsidRPr="00B844FE" w:rsidRDefault="006B756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20BD7" w14:textId="77777777" w:rsidR="002A0269" w:rsidRPr="00B844FE" w:rsidRDefault="00B46BDF">
    <w:pPr>
      <w:pStyle w:val="Header"/>
    </w:pPr>
    <w:sdt>
      <w:sdtPr>
        <w:id w:val="-684364211"/>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556240388"/>
        <w:placeholder>
          <w:docPart w:val="FA474D172DA24A258969C8A2424E878C"/>
        </w:placeholder>
        <w:temporary/>
        <w:showingPlcHdr/>
      </w:sdtPr>
      <w:sdtEndPr/>
      <w:sdtContent>
        <w:r w:rsidR="00AE48A0" w:rsidRPr="00B844FE">
          <w:t>[Type here]</w:t>
        </w:r>
      </w:sdtContent>
    </w:sdt>
  </w:p>
  <w:p w14:paraId="39ED2600"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CE8F4" w14:textId="5A2667F5" w:rsidR="00AB5376" w:rsidRDefault="00AE48A0" w:rsidP="00686425">
    <w:pPr>
      <w:pStyle w:val="HeaderStyle"/>
    </w:pPr>
    <w:r>
      <w:t>I</w:t>
    </w:r>
    <w:r w:rsidR="00686425">
      <w:t xml:space="preserve">ntr </w:t>
    </w:r>
    <w:r w:rsidR="00041ABC">
      <w:t>H</w:t>
    </w:r>
    <w:r w:rsidR="00686425">
      <w:t>B</w:t>
    </w:r>
    <w:r w:rsidR="00C33014" w:rsidRPr="002A0269">
      <w:ptab w:relativeTo="margin" w:alignment="center" w:leader="none"/>
    </w:r>
    <w:r w:rsidR="00C33014">
      <w:tab/>
    </w:r>
    <w:sdt>
      <w:sdtPr>
        <w:alias w:val="CBD Number"/>
        <w:tag w:val="CBD Number"/>
        <w:id w:val="-394207698"/>
        <w:placeholder>
          <w:docPart w:val="DefaultPlaceholder_-1854013440"/>
        </w:placeholder>
      </w:sdtPr>
      <w:sdtEndPr>
        <w:rPr>
          <w:rStyle w:val="HeaderStyleChar"/>
        </w:rPr>
      </w:sdtEndPr>
      <w:sdtContent>
        <w:r w:rsidR="00686425">
          <w:rPr>
            <w:rStyle w:val="HeaderStyleChar"/>
          </w:rPr>
          <w:t>2025R381</w:t>
        </w:r>
        <w:r w:rsidR="00041ABC">
          <w:rPr>
            <w:rStyle w:val="HeaderStyleChar"/>
          </w:rPr>
          <w:t>7H</w:t>
        </w:r>
      </w:sdtContent>
    </w:sdt>
    <w:r w:rsidR="00B464EA">
      <w:rPr>
        <w:rStyle w:val="HeaderStyleChar"/>
      </w:rPr>
      <w:t xml:space="preserve"> 2025R381</w:t>
    </w:r>
    <w:r w:rsidR="00041ABC">
      <w:rPr>
        <w:rStyle w:val="HeaderStyleChar"/>
      </w:rPr>
      <w:t>6S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0B2EA" w14:textId="77777777" w:rsidR="00E12EED" w:rsidRDefault="00E12E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0700719">
    <w:abstractNumId w:val="0"/>
  </w:num>
  <w:num w:numId="2" w16cid:durableId="913050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9C3"/>
    <w:rsid w:val="0000526A"/>
    <w:rsid w:val="00024FB6"/>
    <w:rsid w:val="00041ABC"/>
    <w:rsid w:val="0004206C"/>
    <w:rsid w:val="000508FE"/>
    <w:rsid w:val="00054742"/>
    <w:rsid w:val="00085D22"/>
    <w:rsid w:val="000A2D92"/>
    <w:rsid w:val="000C5C77"/>
    <w:rsid w:val="0010070F"/>
    <w:rsid w:val="00125006"/>
    <w:rsid w:val="00130F7B"/>
    <w:rsid w:val="0015112E"/>
    <w:rsid w:val="00154163"/>
    <w:rsid w:val="001552E7"/>
    <w:rsid w:val="00190A37"/>
    <w:rsid w:val="001C279E"/>
    <w:rsid w:val="001D459E"/>
    <w:rsid w:val="00205391"/>
    <w:rsid w:val="00234510"/>
    <w:rsid w:val="00250E5A"/>
    <w:rsid w:val="0027011C"/>
    <w:rsid w:val="00274200"/>
    <w:rsid w:val="00287CE2"/>
    <w:rsid w:val="002A0269"/>
    <w:rsid w:val="002A14C6"/>
    <w:rsid w:val="002A5769"/>
    <w:rsid w:val="002C086A"/>
    <w:rsid w:val="002D4EDD"/>
    <w:rsid w:val="00303684"/>
    <w:rsid w:val="0030622E"/>
    <w:rsid w:val="00314854"/>
    <w:rsid w:val="00320CD1"/>
    <w:rsid w:val="00345F68"/>
    <w:rsid w:val="00352600"/>
    <w:rsid w:val="003B6F43"/>
    <w:rsid w:val="003D6718"/>
    <w:rsid w:val="003F077E"/>
    <w:rsid w:val="003F2A46"/>
    <w:rsid w:val="00434155"/>
    <w:rsid w:val="0043677B"/>
    <w:rsid w:val="0049386C"/>
    <w:rsid w:val="00494A32"/>
    <w:rsid w:val="004A72BF"/>
    <w:rsid w:val="004C13DD"/>
    <w:rsid w:val="004E1F39"/>
    <w:rsid w:val="004E3441"/>
    <w:rsid w:val="004F3838"/>
    <w:rsid w:val="00536F08"/>
    <w:rsid w:val="00545DBE"/>
    <w:rsid w:val="005A5366"/>
    <w:rsid w:val="005C343D"/>
    <w:rsid w:val="006057A9"/>
    <w:rsid w:val="00615EA2"/>
    <w:rsid w:val="00637E73"/>
    <w:rsid w:val="00643510"/>
    <w:rsid w:val="00675353"/>
    <w:rsid w:val="00685733"/>
    <w:rsid w:val="00686425"/>
    <w:rsid w:val="006865E9"/>
    <w:rsid w:val="00691F3E"/>
    <w:rsid w:val="00694BFB"/>
    <w:rsid w:val="006A106B"/>
    <w:rsid w:val="006B0844"/>
    <w:rsid w:val="006B1407"/>
    <w:rsid w:val="006B756F"/>
    <w:rsid w:val="006D4036"/>
    <w:rsid w:val="006D6747"/>
    <w:rsid w:val="006E159C"/>
    <w:rsid w:val="006E29CB"/>
    <w:rsid w:val="006E42E4"/>
    <w:rsid w:val="006F05E0"/>
    <w:rsid w:val="00720C39"/>
    <w:rsid w:val="00763537"/>
    <w:rsid w:val="00764661"/>
    <w:rsid w:val="00797904"/>
    <w:rsid w:val="007F1CF5"/>
    <w:rsid w:val="00834EDE"/>
    <w:rsid w:val="008579F6"/>
    <w:rsid w:val="008736AA"/>
    <w:rsid w:val="00873818"/>
    <w:rsid w:val="008D275D"/>
    <w:rsid w:val="008F66F4"/>
    <w:rsid w:val="00913C51"/>
    <w:rsid w:val="00922065"/>
    <w:rsid w:val="00934769"/>
    <w:rsid w:val="00956A95"/>
    <w:rsid w:val="00980327"/>
    <w:rsid w:val="0098653C"/>
    <w:rsid w:val="009D238E"/>
    <w:rsid w:val="009F1067"/>
    <w:rsid w:val="00A135DE"/>
    <w:rsid w:val="00A31E01"/>
    <w:rsid w:val="00A373E5"/>
    <w:rsid w:val="00A5016D"/>
    <w:rsid w:val="00A527AD"/>
    <w:rsid w:val="00A53870"/>
    <w:rsid w:val="00A718CF"/>
    <w:rsid w:val="00A74F57"/>
    <w:rsid w:val="00A7765A"/>
    <w:rsid w:val="00AA4244"/>
    <w:rsid w:val="00AB5376"/>
    <w:rsid w:val="00AE48A0"/>
    <w:rsid w:val="00AE6933"/>
    <w:rsid w:val="00B125B1"/>
    <w:rsid w:val="00B16F25"/>
    <w:rsid w:val="00B24422"/>
    <w:rsid w:val="00B464EA"/>
    <w:rsid w:val="00B46BDF"/>
    <w:rsid w:val="00B62FA2"/>
    <w:rsid w:val="00B720F5"/>
    <w:rsid w:val="00B80C20"/>
    <w:rsid w:val="00B82CD6"/>
    <w:rsid w:val="00B844FE"/>
    <w:rsid w:val="00B853F7"/>
    <w:rsid w:val="00BC562B"/>
    <w:rsid w:val="00C130D8"/>
    <w:rsid w:val="00C1562A"/>
    <w:rsid w:val="00C25807"/>
    <w:rsid w:val="00C306AC"/>
    <w:rsid w:val="00C33014"/>
    <w:rsid w:val="00C33434"/>
    <w:rsid w:val="00C34869"/>
    <w:rsid w:val="00C3753C"/>
    <w:rsid w:val="00C42EB6"/>
    <w:rsid w:val="00C579C3"/>
    <w:rsid w:val="00C85096"/>
    <w:rsid w:val="00CB20EF"/>
    <w:rsid w:val="00CB363B"/>
    <w:rsid w:val="00CC1876"/>
    <w:rsid w:val="00CC54D6"/>
    <w:rsid w:val="00CD12CB"/>
    <w:rsid w:val="00CD36CF"/>
    <w:rsid w:val="00CE38F4"/>
    <w:rsid w:val="00CF1DCA"/>
    <w:rsid w:val="00D02B00"/>
    <w:rsid w:val="00D14CA1"/>
    <w:rsid w:val="00D5075D"/>
    <w:rsid w:val="00D579FC"/>
    <w:rsid w:val="00D63EE6"/>
    <w:rsid w:val="00D73071"/>
    <w:rsid w:val="00DA77FB"/>
    <w:rsid w:val="00DC22BE"/>
    <w:rsid w:val="00DD16EF"/>
    <w:rsid w:val="00DD41BC"/>
    <w:rsid w:val="00DE526B"/>
    <w:rsid w:val="00DF199D"/>
    <w:rsid w:val="00E01542"/>
    <w:rsid w:val="00E04CB8"/>
    <w:rsid w:val="00E12EED"/>
    <w:rsid w:val="00E241BC"/>
    <w:rsid w:val="00E365F1"/>
    <w:rsid w:val="00E37309"/>
    <w:rsid w:val="00E62F48"/>
    <w:rsid w:val="00E74531"/>
    <w:rsid w:val="00E831B3"/>
    <w:rsid w:val="00E87A39"/>
    <w:rsid w:val="00EA420A"/>
    <w:rsid w:val="00EC6B34"/>
    <w:rsid w:val="00EE70CB"/>
    <w:rsid w:val="00EF5504"/>
    <w:rsid w:val="00F0036C"/>
    <w:rsid w:val="00F00CE0"/>
    <w:rsid w:val="00F069CB"/>
    <w:rsid w:val="00F41CA2"/>
    <w:rsid w:val="00F62EFB"/>
    <w:rsid w:val="00F662DA"/>
    <w:rsid w:val="00F76AEE"/>
    <w:rsid w:val="00F939A4"/>
    <w:rsid w:val="00FA7B09"/>
    <w:rsid w:val="00FD4081"/>
    <w:rsid w:val="00FE067E"/>
    <w:rsid w:val="00FE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7D489"/>
  <w15:docId w15:val="{0D3C4E40-F905-461D-B7E4-CAFAF121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DD16EF"/>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DD16E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AppropriationHeader">
    <w:name w:val="Appropriation Header"/>
    <w:basedOn w:val="SectionBody"/>
    <w:link w:val="AppropriationHeaderChar"/>
    <w:qFormat/>
    <w:rsid w:val="006E42E4"/>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6E42E4"/>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6E42E4"/>
    <w:rPr>
      <w:rFonts w:eastAsia="Calibri"/>
      <w:b/>
      <w:color w:val="000000"/>
    </w:rPr>
  </w:style>
  <w:style w:type="paragraph" w:customStyle="1" w:styleId="ItemNumber">
    <w:name w:val="Item Number"/>
    <w:basedOn w:val="Normal"/>
    <w:link w:val="ItemNumberChar"/>
    <w:qFormat/>
    <w:rsid w:val="0049386C"/>
    <w:pPr>
      <w:jc w:val="center"/>
    </w:pPr>
    <w:rPr>
      <w:i/>
    </w:rPr>
  </w:style>
  <w:style w:type="character" w:customStyle="1" w:styleId="SupplementalTextChar">
    <w:name w:val="Supplemental Text Char"/>
    <w:basedOn w:val="SectionBodyChar"/>
    <w:link w:val="SupplementalText"/>
    <w:rsid w:val="006E42E4"/>
    <w:rPr>
      <w:rFonts w:eastAsia="Calibri"/>
      <w:color w:val="000000"/>
    </w:rPr>
  </w:style>
  <w:style w:type="paragraph" w:customStyle="1" w:styleId="Codecitation">
    <w:name w:val="Code citation"/>
    <w:basedOn w:val="SectionBody"/>
    <w:link w:val="CodecitationChar"/>
    <w:qFormat/>
    <w:rsid w:val="0049386C"/>
    <w:pPr>
      <w:ind w:firstLine="0"/>
      <w:jc w:val="center"/>
    </w:pPr>
  </w:style>
  <w:style w:type="character" w:customStyle="1" w:styleId="ItemNumberChar">
    <w:name w:val="Item Number Char"/>
    <w:basedOn w:val="DefaultParagraphFont"/>
    <w:link w:val="ItemNumber"/>
    <w:rsid w:val="0049386C"/>
    <w:rPr>
      <w:i/>
    </w:rPr>
  </w:style>
  <w:style w:type="paragraph" w:customStyle="1" w:styleId="Fund-FY-Org">
    <w:name w:val="Fund - FY - Org"/>
    <w:basedOn w:val="SectionBody"/>
    <w:link w:val="Fund-FY-OrgChar"/>
    <w:qFormat/>
    <w:rsid w:val="0049386C"/>
    <w:pPr>
      <w:ind w:firstLine="0"/>
      <w:jc w:val="center"/>
    </w:pPr>
  </w:style>
  <w:style w:type="character" w:customStyle="1" w:styleId="CodecitationChar">
    <w:name w:val="Code citation Char"/>
    <w:basedOn w:val="SectionBodyChar"/>
    <w:link w:val="Codecitation"/>
    <w:rsid w:val="0049386C"/>
    <w:rPr>
      <w:rFonts w:eastAsia="Calibri"/>
      <w:color w:val="000000"/>
    </w:rPr>
  </w:style>
  <w:style w:type="character" w:customStyle="1" w:styleId="Fund-FY-OrgChar">
    <w:name w:val="Fund - FY - Org Char"/>
    <w:basedOn w:val="SectionBodyChar"/>
    <w:link w:val="Fund-FY-Org"/>
    <w:rsid w:val="0049386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A9F2B687-2CF4-48B7-960B-AE7763895438}"/>
      </w:docPartPr>
      <w:docPartBody>
        <w:p w:rsidR="000D5C92" w:rsidRDefault="000D5C92">
          <w:r w:rsidRPr="00B553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4206C"/>
    <w:rsid w:val="00054742"/>
    <w:rsid w:val="000D5C92"/>
    <w:rsid w:val="001D351E"/>
    <w:rsid w:val="00322F7E"/>
    <w:rsid w:val="006E159C"/>
    <w:rsid w:val="007F761B"/>
    <w:rsid w:val="0084042E"/>
    <w:rsid w:val="008835E2"/>
    <w:rsid w:val="00913051"/>
    <w:rsid w:val="00CC1876"/>
    <w:rsid w:val="00CC54D6"/>
    <w:rsid w:val="00CE3655"/>
    <w:rsid w:val="00DD41BC"/>
    <w:rsid w:val="00E74531"/>
    <w:rsid w:val="00EA420A"/>
    <w:rsid w:val="00EF5504"/>
    <w:rsid w:val="00F06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0D5C92"/>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64447-B580-47F4-8749-D7A57A2D8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White</dc:creator>
  <cp:lastModifiedBy>Sam Rowe</cp:lastModifiedBy>
  <cp:revision>2</cp:revision>
  <cp:lastPrinted>2025-03-12T15:03:00Z</cp:lastPrinted>
  <dcterms:created xsi:type="dcterms:W3CDTF">2025-03-12T23:09:00Z</dcterms:created>
  <dcterms:modified xsi:type="dcterms:W3CDTF">2025-03-12T23:09:00Z</dcterms:modified>
</cp:coreProperties>
</file>